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阜平县阜平镇木匠口村五泉沟养猪场项目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71BD3"/>
    <w:rsid w:val="00801AD8"/>
    <w:rsid w:val="32BD4243"/>
    <w:rsid w:val="348538B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Indent"/>
    <w:basedOn w:val="1"/>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83</Words>
  <Characters>477</Characters>
  <Lines>3</Lines>
  <Paragraphs>1</Paragraphs>
  <TotalTime>2</TotalTime>
  <ScaleCrop>false</ScaleCrop>
  <LinksUpToDate>false</LinksUpToDate>
  <CharactersWithSpaces>559</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在水一方</cp:lastModifiedBy>
  <dcterms:modified xsi:type="dcterms:W3CDTF">2020-05-18T03:23:56Z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