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阜平县史家寨乡铁岭口养猪场项目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71BD3"/>
    <w:rsid w:val="00801AD8"/>
    <w:rsid w:val="32BD4243"/>
    <w:rsid w:val="348538B3"/>
    <w:rsid w:val="44EB321A"/>
    <w:rsid w:val="5A0901DD"/>
    <w:rsid w:val="6D535020"/>
    <w:rsid w:val="6F4D2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